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5166"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290"/>
        <w:gridCol w:w="3869"/>
      </w:tblGrid>
      <w:tr w:rsidR="00880783" w:rsidRPr="00AA4794" w14:paraId="6136656B" w14:textId="77777777" w:rsidTr="00CA5BDD">
        <w:trPr>
          <w:cnfStyle w:val="100000000000" w:firstRow="1" w:lastRow="0" w:firstColumn="0" w:lastColumn="0" w:oddVBand="0" w:evenVBand="0" w:oddHBand="0" w:evenHBand="0" w:firstRowFirstColumn="0" w:firstRowLastColumn="0" w:lastRowFirstColumn="0" w:lastRowLastColumn="0"/>
          <w:trHeight w:hRule="exact" w:val="14220"/>
        </w:trPr>
        <w:tc>
          <w:tcPr>
            <w:tcW w:w="7290" w:type="dxa"/>
            <w:tcMar>
              <w:right w:w="288" w:type="dxa"/>
            </w:tcMar>
          </w:tcPr>
          <w:p w14:paraId="431CFB1D" w14:textId="77777777" w:rsidR="005C61E4" w:rsidRDefault="006E6CCF" w:rsidP="005C61E4">
            <w:pPr>
              <w:spacing w:after="160" w:line="312" w:lineRule="auto"/>
            </w:pPr>
            <w:r>
              <w:rPr>
                <w:noProof/>
                <w:lang w:eastAsia="en-US"/>
              </w:rPr>
              <w:drawing>
                <wp:inline distT="0" distB="0" distL="0" distR="0" wp14:anchorId="20BC45DA" wp14:editId="71D08878">
                  <wp:extent cx="2352675" cy="24422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 award 1.jpg"/>
                          <pic:cNvPicPr/>
                        </pic:nvPicPr>
                        <pic:blipFill>
                          <a:blip r:embed="rId10"/>
                          <a:stretch>
                            <a:fillRect/>
                          </a:stretch>
                        </pic:blipFill>
                        <pic:spPr>
                          <a:xfrm>
                            <a:off x="0" y="0"/>
                            <a:ext cx="2354924" cy="2444545"/>
                          </a:xfrm>
                          <a:prstGeom prst="rect">
                            <a:avLst/>
                          </a:prstGeom>
                        </pic:spPr>
                      </pic:pic>
                    </a:graphicData>
                  </a:graphic>
                </wp:inline>
              </w:drawing>
            </w:r>
            <w:r>
              <w:rPr>
                <w:noProof/>
                <w:lang w:eastAsia="en-US"/>
              </w:rPr>
              <w:drawing>
                <wp:inline distT="0" distB="0" distL="0" distR="0" wp14:anchorId="68106059" wp14:editId="574D20CE">
                  <wp:extent cx="2047875" cy="2445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award 2.jpg"/>
                          <pic:cNvPicPr/>
                        </pic:nvPicPr>
                        <pic:blipFill>
                          <a:blip r:embed="rId11"/>
                          <a:stretch>
                            <a:fillRect/>
                          </a:stretch>
                        </pic:blipFill>
                        <pic:spPr>
                          <a:xfrm>
                            <a:off x="0" y="0"/>
                            <a:ext cx="2081164" cy="2485624"/>
                          </a:xfrm>
                          <a:prstGeom prst="rect">
                            <a:avLst/>
                          </a:prstGeom>
                        </pic:spPr>
                      </pic:pic>
                    </a:graphicData>
                  </a:graphic>
                </wp:inline>
              </w:drawing>
            </w:r>
          </w:p>
          <w:p w14:paraId="49DA572F" w14:textId="77777777" w:rsidR="006E6CCF" w:rsidRPr="00AA4794" w:rsidRDefault="006E6CCF" w:rsidP="005C61E4">
            <w:pPr>
              <w:spacing w:after="160" w:line="312" w:lineRule="auto"/>
            </w:pPr>
            <w:r>
              <w:rPr>
                <w:noProof/>
                <w:lang w:eastAsia="en-US"/>
              </w:rPr>
              <w:drawing>
                <wp:inline distT="0" distB="0" distL="0" distR="0" wp14:anchorId="44F05CF2" wp14:editId="542A8F26">
                  <wp:extent cx="4419600" cy="29140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956.jpg"/>
                          <pic:cNvPicPr/>
                        </pic:nvPicPr>
                        <pic:blipFill>
                          <a:blip r:embed="rId12"/>
                          <a:stretch>
                            <a:fillRect/>
                          </a:stretch>
                        </pic:blipFill>
                        <pic:spPr>
                          <a:xfrm>
                            <a:off x="0" y="0"/>
                            <a:ext cx="4422474" cy="2915910"/>
                          </a:xfrm>
                          <a:prstGeom prst="rect">
                            <a:avLst/>
                          </a:prstGeom>
                        </pic:spPr>
                      </pic:pic>
                    </a:graphicData>
                  </a:graphic>
                </wp:inline>
              </w:drawing>
            </w:r>
          </w:p>
          <w:p w14:paraId="584F8322" w14:textId="77777777" w:rsidR="005C61E4" w:rsidRPr="00D60064" w:rsidRDefault="00D60064" w:rsidP="0040456B">
            <w:pPr>
              <w:pStyle w:val="Date"/>
              <w:jc w:val="center"/>
              <w:rPr>
                <w:rFonts w:ascii="Bookman Old Style" w:hAnsi="Bookman Old Style"/>
                <w:b/>
                <w:color w:val="0070C0"/>
                <w:sz w:val="32"/>
                <w:szCs w:val="32"/>
              </w:rPr>
            </w:pPr>
            <w:r w:rsidRPr="00D60064">
              <w:rPr>
                <w:rFonts w:ascii="Bookman Old Style" w:hAnsi="Bookman Old Style"/>
                <w:b/>
                <w:color w:val="0070C0"/>
                <w:sz w:val="32"/>
                <w:szCs w:val="32"/>
              </w:rPr>
              <w:t>Sons of the American Revolution</w:t>
            </w:r>
          </w:p>
          <w:p w14:paraId="7D66A01D" w14:textId="77777777" w:rsidR="0040456B" w:rsidRDefault="007A3187" w:rsidP="0040456B">
            <w:pPr>
              <w:pStyle w:val="Title"/>
              <w:jc w:val="center"/>
              <w:rPr>
                <w:rFonts w:ascii="Bookman Old Style" w:hAnsi="Bookman Old Style"/>
                <w:b/>
                <w:sz w:val="52"/>
                <w:szCs w:val="52"/>
              </w:rPr>
            </w:pPr>
            <w:r w:rsidRPr="007A3187">
              <w:rPr>
                <w:rFonts w:ascii="Bookman Old Style" w:hAnsi="Bookman Old Style"/>
                <w:b/>
                <w:sz w:val="52"/>
                <w:szCs w:val="52"/>
              </w:rPr>
              <w:t>American History Poster Contest</w:t>
            </w:r>
          </w:p>
          <w:p w14:paraId="651986E6" w14:textId="32E473C8" w:rsidR="00D60064" w:rsidRPr="0040456B" w:rsidRDefault="00D60064" w:rsidP="0040456B">
            <w:pPr>
              <w:pStyle w:val="Title"/>
              <w:jc w:val="center"/>
              <w:rPr>
                <w:color w:val="0070C0"/>
                <w:sz w:val="36"/>
                <w:szCs w:val="36"/>
              </w:rPr>
            </w:pPr>
            <w:r w:rsidRPr="0040456B">
              <w:rPr>
                <w:color w:val="0070C0"/>
                <w:sz w:val="36"/>
                <w:szCs w:val="36"/>
              </w:rPr>
              <w:t>201</w:t>
            </w:r>
            <w:r w:rsidR="00773F0B">
              <w:rPr>
                <w:color w:val="0070C0"/>
                <w:sz w:val="36"/>
                <w:szCs w:val="36"/>
              </w:rPr>
              <w:t>8</w:t>
            </w:r>
            <w:r w:rsidRPr="0040456B">
              <w:rPr>
                <w:color w:val="0070C0"/>
                <w:sz w:val="36"/>
                <w:szCs w:val="36"/>
              </w:rPr>
              <w:t>-201</w:t>
            </w:r>
            <w:r w:rsidR="00773F0B">
              <w:rPr>
                <w:color w:val="0070C0"/>
                <w:sz w:val="36"/>
                <w:szCs w:val="36"/>
              </w:rPr>
              <w:t>9</w:t>
            </w:r>
            <w:r w:rsidRPr="0040456B">
              <w:rPr>
                <w:color w:val="0070C0"/>
                <w:sz w:val="36"/>
                <w:szCs w:val="36"/>
              </w:rPr>
              <w:t xml:space="preserve"> School year</w:t>
            </w:r>
          </w:p>
          <w:p w14:paraId="361B1519" w14:textId="086428C0" w:rsidR="00773F0B" w:rsidRDefault="00773F0B" w:rsidP="00773F0B">
            <w:pPr>
              <w:spacing w:after="160" w:line="312" w:lineRule="auto"/>
              <w:jc w:val="center"/>
              <w:rPr>
                <w:b/>
                <w:color w:val="C00000"/>
                <w:sz w:val="32"/>
                <w:szCs w:val="32"/>
              </w:rPr>
            </w:pPr>
            <w:r w:rsidRPr="00773F0B">
              <w:rPr>
                <w:b/>
                <w:bCs w:val="0"/>
                <w:color w:val="C00000"/>
                <w:sz w:val="32"/>
                <w:szCs w:val="32"/>
              </w:rPr>
              <w:t>Paul Revere and Sybil Ludington</w:t>
            </w:r>
            <w:r>
              <w:rPr>
                <w:b/>
                <w:bCs w:val="0"/>
                <w:color w:val="C00000"/>
                <w:sz w:val="32"/>
                <w:szCs w:val="32"/>
              </w:rPr>
              <w:br/>
            </w:r>
            <w:r w:rsidRPr="00773F0B">
              <w:rPr>
                <w:b/>
                <w:bCs w:val="0"/>
                <w:color w:val="C00000"/>
                <w:sz w:val="32"/>
                <w:szCs w:val="32"/>
              </w:rPr>
              <w:t>Messengers for Liberty</w:t>
            </w:r>
          </w:p>
          <w:p w14:paraId="3C363345" w14:textId="5E6F4B9E" w:rsidR="00773F0B" w:rsidRPr="00773F0B" w:rsidRDefault="00773F0B" w:rsidP="00773F0B">
            <w:pPr>
              <w:spacing w:after="160" w:line="312" w:lineRule="auto"/>
              <w:jc w:val="both"/>
              <w:rPr>
                <w:b/>
                <w:szCs w:val="20"/>
              </w:rPr>
            </w:pPr>
            <w:r w:rsidRPr="00773F0B">
              <w:rPr>
                <w:b/>
                <w:szCs w:val="20"/>
              </w:rPr>
              <w:t xml:space="preserve">Patriot messengers or couriers who rose by horseback played an important role in the founding </w:t>
            </w:r>
            <w:bookmarkStart w:id="0" w:name="_GoBack"/>
            <w:bookmarkEnd w:id="0"/>
            <w:r w:rsidRPr="00773F0B">
              <w:rPr>
                <w:b/>
                <w:szCs w:val="20"/>
              </w:rPr>
              <w:t>of our country.</w:t>
            </w:r>
            <w:r w:rsidR="00CA5BDD" w:rsidRPr="00773F0B">
              <w:rPr>
                <w:b/>
                <w:szCs w:val="20"/>
              </w:rPr>
              <w:t xml:space="preserve"> </w:t>
            </w:r>
          </w:p>
          <w:p w14:paraId="1A1FD702" w14:textId="77777777" w:rsidR="00773F0B" w:rsidRPr="0063310D" w:rsidRDefault="00773F0B" w:rsidP="00CA5BDD">
            <w:pPr>
              <w:spacing w:after="160" w:line="312" w:lineRule="auto"/>
              <w:jc w:val="both"/>
              <w:rPr>
                <w:b/>
                <w:sz w:val="26"/>
                <w:szCs w:val="26"/>
              </w:rPr>
            </w:pPr>
          </w:p>
          <w:p w14:paraId="7C92ECBC" w14:textId="77777777" w:rsidR="00880783" w:rsidRPr="00AA4794" w:rsidRDefault="00880783" w:rsidP="00AA4794">
            <w:pPr>
              <w:spacing w:after="160" w:line="312" w:lineRule="auto"/>
            </w:pPr>
          </w:p>
        </w:tc>
        <w:tc>
          <w:tcPr>
            <w:tcW w:w="3869" w:type="dxa"/>
            <w:shd w:val="clear" w:color="auto" w:fill="0070C0"/>
          </w:tcPr>
          <w:p w14:paraId="2B90ED4C" w14:textId="77777777" w:rsidR="005C61E4" w:rsidRPr="00AA4794" w:rsidRDefault="00D60064" w:rsidP="00954F95">
            <w:pPr>
              <w:pStyle w:val="Heading2"/>
              <w:shd w:val="clear" w:color="auto" w:fill="002060"/>
              <w:outlineLvl w:val="1"/>
            </w:pPr>
            <w:r>
              <w:t>Bring American history a</w:t>
            </w:r>
            <w:r w:rsidR="007A3187" w:rsidRPr="007A3187">
              <w:t xml:space="preserve">live for your </w:t>
            </w:r>
            <w:r w:rsidR="00CA5BDD">
              <w:t>5</w:t>
            </w:r>
            <w:r w:rsidR="00CA5BDD" w:rsidRPr="00CA5BDD">
              <w:rPr>
                <w:vertAlign w:val="superscript"/>
              </w:rPr>
              <w:t>th</w:t>
            </w:r>
            <w:r w:rsidR="00CA5BDD">
              <w:t xml:space="preserve"> grade </w:t>
            </w:r>
            <w:r w:rsidR="007A3187" w:rsidRPr="007A3187">
              <w:t>students</w:t>
            </w:r>
          </w:p>
          <w:p w14:paraId="71EC3FF8" w14:textId="77777777" w:rsidR="005C61E4" w:rsidRPr="00AA4794" w:rsidRDefault="000B0BFF" w:rsidP="00954F95">
            <w:pPr>
              <w:pStyle w:val="Heading2"/>
              <w:shd w:val="clear" w:color="auto" w:fill="002060"/>
              <w:outlineLvl w:val="1"/>
            </w:pPr>
            <w:sdt>
              <w:sdtPr>
                <w:alias w:val="Dividing line graphic:"/>
                <w:tag w:val="Dividing line graphic:"/>
                <w:id w:val="-909312545"/>
                <w:placeholder>
                  <w:docPart w:val="3CE0C98A65B84D83935AB34C6EEAFEE3"/>
                </w:placeholder>
                <w:temporary/>
                <w:showingPlcHdr/>
                <w15:appearance w15:val="hidden"/>
                <w:text/>
              </w:sdtPr>
              <w:sdtEndPr/>
              <w:sdtContent>
                <w:r w:rsidR="005C61E4" w:rsidRPr="00AA4794">
                  <w:t>────</w:t>
                </w:r>
              </w:sdtContent>
            </w:sdt>
          </w:p>
          <w:p w14:paraId="0F5EF240" w14:textId="77777777" w:rsidR="005C61E4" w:rsidRPr="00AA4794" w:rsidRDefault="00D60064" w:rsidP="00954F95">
            <w:pPr>
              <w:pStyle w:val="Heading2"/>
              <w:shd w:val="clear" w:color="auto" w:fill="002060"/>
              <w:outlineLvl w:val="1"/>
            </w:pPr>
            <w:r w:rsidRPr="00D60064">
              <w:t>This FREE program is offered as a public service to Teachers and Students</w:t>
            </w:r>
          </w:p>
          <w:p w14:paraId="48803D1E" w14:textId="77777777" w:rsidR="005C61E4" w:rsidRPr="00AA4794" w:rsidRDefault="000B0BFF" w:rsidP="00954F95">
            <w:pPr>
              <w:pStyle w:val="Heading2"/>
              <w:shd w:val="clear" w:color="auto" w:fill="002060"/>
              <w:outlineLvl w:val="1"/>
            </w:pPr>
            <w:sdt>
              <w:sdtPr>
                <w:alias w:val="Dividing line graphic:"/>
                <w:tag w:val="Dividing line graphic:"/>
                <w:id w:val="-59171642"/>
                <w:placeholder>
                  <w:docPart w:val="E446ECA5728A4EA094480F9277F020F9"/>
                </w:placeholder>
                <w:temporary/>
                <w:showingPlcHdr/>
                <w15:appearance w15:val="hidden"/>
                <w:text/>
              </w:sdtPr>
              <w:sdtEndPr/>
              <w:sdtContent>
                <w:r w:rsidR="005C61E4" w:rsidRPr="00AA4794">
                  <w:t>────</w:t>
                </w:r>
              </w:sdtContent>
            </w:sdt>
          </w:p>
          <w:p w14:paraId="7AB586C1" w14:textId="77777777" w:rsidR="00AA4794" w:rsidRDefault="00D60064" w:rsidP="00954F95">
            <w:pPr>
              <w:pStyle w:val="Heading2"/>
              <w:shd w:val="clear" w:color="auto" w:fill="002060"/>
              <w:outlineLvl w:val="1"/>
              <w:rPr>
                <w:sz w:val="20"/>
                <w:szCs w:val="20"/>
              </w:rPr>
            </w:pPr>
            <w:r>
              <w:rPr>
                <w:sz w:val="20"/>
                <w:szCs w:val="20"/>
              </w:rPr>
              <w:t>S</w:t>
            </w:r>
            <w:r w:rsidRPr="00D60064">
              <w:rPr>
                <w:sz w:val="20"/>
                <w:szCs w:val="20"/>
              </w:rPr>
              <w:t>AR members are descendants of a patriot who fought or assisted the cause of American</w:t>
            </w:r>
            <w:r>
              <w:rPr>
                <w:sz w:val="20"/>
                <w:szCs w:val="20"/>
              </w:rPr>
              <w:t xml:space="preserve"> </w:t>
            </w:r>
            <w:r w:rsidRPr="00D60064">
              <w:rPr>
                <w:sz w:val="20"/>
                <w:szCs w:val="20"/>
              </w:rPr>
              <w:t>Independence</w:t>
            </w:r>
            <w:r>
              <w:rPr>
                <w:sz w:val="20"/>
                <w:szCs w:val="20"/>
              </w:rPr>
              <w:t>.</w:t>
            </w:r>
            <w:r w:rsidRPr="00D60064">
              <w:rPr>
                <w:sz w:val="20"/>
                <w:szCs w:val="20"/>
              </w:rPr>
              <w:t xml:space="preserve"> </w:t>
            </w:r>
          </w:p>
          <w:p w14:paraId="20FF98AB" w14:textId="77777777" w:rsidR="0040456B" w:rsidRPr="00954F95" w:rsidRDefault="0040456B" w:rsidP="00954F95">
            <w:pPr>
              <w:pStyle w:val="Heading2"/>
              <w:shd w:val="clear" w:color="auto" w:fill="002060"/>
              <w:outlineLvl w:val="1"/>
              <w:rPr>
                <w:sz w:val="20"/>
                <w:szCs w:val="20"/>
              </w:rPr>
            </w:pPr>
            <w:r w:rsidRPr="00954F95">
              <w:rPr>
                <w:sz w:val="20"/>
                <w:szCs w:val="20"/>
              </w:rPr>
              <w:t>Our experts will visit your classroom to discuss the annual topic and contest rules</w:t>
            </w:r>
          </w:p>
          <w:p w14:paraId="0890AA05" w14:textId="77777777" w:rsidR="00954F95" w:rsidRPr="00954F95" w:rsidRDefault="0040456B" w:rsidP="00954F95">
            <w:pPr>
              <w:pStyle w:val="Heading2"/>
              <w:shd w:val="clear" w:color="auto" w:fill="002060"/>
              <w:outlineLvl w:val="1"/>
              <w:rPr>
                <w:shd w:val="clear" w:color="auto" w:fill="0070C0"/>
              </w:rPr>
            </w:pPr>
            <w:r>
              <w:rPr>
                <w:sz w:val="20"/>
                <w:szCs w:val="20"/>
              </w:rPr>
              <w:t>Prizes are awarded at the local, state and national</w:t>
            </w:r>
            <w:r w:rsidR="00954F95">
              <w:rPr>
                <w:sz w:val="20"/>
                <w:szCs w:val="20"/>
              </w:rPr>
              <w:t xml:space="preserve"> </w:t>
            </w:r>
            <w:r w:rsidRPr="00954F95">
              <w:rPr>
                <w:sz w:val="20"/>
                <w:szCs w:val="20"/>
                <w:shd w:val="clear" w:color="auto" w:fill="002060"/>
              </w:rPr>
              <w:t>levels</w:t>
            </w:r>
          </w:p>
          <w:p w14:paraId="30D749C0" w14:textId="77777777" w:rsidR="00954F95" w:rsidRDefault="00954F95" w:rsidP="00954F95">
            <w:pPr>
              <w:pStyle w:val="Heading2"/>
              <w:shd w:val="clear" w:color="auto" w:fill="C00000"/>
              <w:outlineLvl w:val="1"/>
              <w:rPr>
                <w:sz w:val="24"/>
                <w:szCs w:val="24"/>
              </w:rPr>
            </w:pPr>
          </w:p>
          <w:p w14:paraId="4E350C9D" w14:textId="05748509" w:rsidR="0040456B" w:rsidRPr="00954F95" w:rsidRDefault="00954F95" w:rsidP="0063310D">
            <w:pPr>
              <w:pStyle w:val="Heading2"/>
              <w:shd w:val="clear" w:color="auto" w:fill="C00000"/>
              <w:outlineLvl w:val="1"/>
            </w:pPr>
            <w:r>
              <w:rPr>
                <w:sz w:val="24"/>
                <w:szCs w:val="24"/>
              </w:rPr>
              <w:t xml:space="preserve">To learn </w:t>
            </w:r>
            <w:proofErr w:type="gramStart"/>
            <w:r>
              <w:rPr>
                <w:sz w:val="24"/>
                <w:szCs w:val="24"/>
              </w:rPr>
              <w:t>more</w:t>
            </w:r>
            <w:proofErr w:type="gramEnd"/>
            <w:r>
              <w:rPr>
                <w:sz w:val="24"/>
                <w:szCs w:val="24"/>
              </w:rPr>
              <w:t xml:space="preserve"> g</w:t>
            </w:r>
            <w:r w:rsidRPr="00954F95">
              <w:rPr>
                <w:sz w:val="24"/>
                <w:szCs w:val="24"/>
              </w:rPr>
              <w:t xml:space="preserve">o to </w:t>
            </w:r>
            <w:hyperlink r:id="rId13" w:history="1">
              <w:r w:rsidR="00E11E93">
                <w:rPr>
                  <w:rStyle w:val="Hyperlink"/>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GoldCountry</w:t>
              </w:r>
              <w:r w:rsidRPr="00954F95">
                <w:rPr>
                  <w:rStyle w:val="Hyperlink"/>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SAR.com</w:t>
              </w:r>
            </w:hyperlink>
            <w:r w:rsidRPr="00954F9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Enter street address, city, st zip code:"/>
                <w:tag w:val="Enter street address, city, st zip code:"/>
                <w:id w:val="857003158"/>
                <w:placeholder>
                  <w:docPart w:val="DE7C7298903844E0897EA4A656A612F6"/>
                </w:placeholder>
                <w15:appearance w15:val="hidden"/>
                <w:text w:multiLine="1"/>
              </w:sdtPr>
              <w:sdtEndPr/>
              <w:sdtContent>
                <w:r w:rsidR="0040456B" w:rsidRPr="00954F9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email </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Dave Gilliard at: </w:t>
                </w:r>
                <w:r w:rsidR="0040456B" w:rsidRPr="00954F9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gilliardda@msn.com</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Classroom visits will take pla</w:t>
                </w:r>
                <w:r w:rsidR="00D027D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 from December 201</w:t>
                </w:r>
                <w:r w:rsidR="00773F0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D027D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January</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773F0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sdtContent>
            </w:sdt>
          </w:p>
          <w:p w14:paraId="6431AFE9" w14:textId="77777777" w:rsidR="005C61E4" w:rsidRPr="00AA4794" w:rsidRDefault="005C61E4" w:rsidP="00954F95">
            <w:pPr>
              <w:pStyle w:val="ContactInfo"/>
              <w:shd w:val="clear" w:color="auto" w:fill="C00000"/>
              <w:spacing w:line="312" w:lineRule="auto"/>
            </w:pPr>
          </w:p>
        </w:tc>
      </w:tr>
    </w:tbl>
    <w:p w14:paraId="7EDDA9A9" w14:textId="77777777" w:rsidR="005C61E4" w:rsidRDefault="005C61E4" w:rsidP="00AA4794">
      <w:pPr>
        <w:pStyle w:val="NoSpacing"/>
      </w:pPr>
    </w:p>
    <w:p w14:paraId="18C2B8E6" w14:textId="77777777" w:rsidR="00795F27" w:rsidRPr="00795F27" w:rsidRDefault="00795F27" w:rsidP="00795F27">
      <w:pPr>
        <w:pStyle w:val="NoSpacing"/>
      </w:pPr>
      <w:r w:rsidRPr="00795F27">
        <w:lastRenderedPageBreak/>
        <w:t>SAMPLE EMAIL TO TEACHERS</w:t>
      </w:r>
    </w:p>
    <w:p w14:paraId="013C16D1" w14:textId="77777777" w:rsidR="00795F27" w:rsidRPr="00795F27" w:rsidRDefault="00795F27" w:rsidP="00795F27">
      <w:pPr>
        <w:pStyle w:val="NoSpacing"/>
      </w:pPr>
      <w:r w:rsidRPr="00795F27">
        <w:t> </w:t>
      </w:r>
    </w:p>
    <w:p w14:paraId="7943F96F" w14:textId="77777777" w:rsidR="00795F27" w:rsidRPr="00795F27" w:rsidRDefault="00795F27" w:rsidP="00795F27">
      <w:pPr>
        <w:pStyle w:val="NoSpacing"/>
      </w:pPr>
      <w:r w:rsidRPr="00795F27">
        <w:t>Dear Ms. Washington,</w:t>
      </w:r>
    </w:p>
    <w:p w14:paraId="3FC5094B" w14:textId="77777777" w:rsidR="00795F27" w:rsidRPr="00795F27" w:rsidRDefault="00795F27" w:rsidP="00795F27">
      <w:pPr>
        <w:pStyle w:val="NoSpacing"/>
      </w:pPr>
      <w:r w:rsidRPr="00795F27">
        <w:t> </w:t>
      </w:r>
    </w:p>
    <w:p w14:paraId="05024BE8" w14:textId="77777777" w:rsidR="00795F27" w:rsidRPr="00795F27" w:rsidRDefault="00795F27" w:rsidP="00795F27">
      <w:pPr>
        <w:pStyle w:val="NoSpacing"/>
      </w:pPr>
      <w:r w:rsidRPr="00795F27">
        <w:t>I am writing to invite your 5th grade class to participate in the Annual American History Poster Contest we sponsor as a public service at no cost to teachers or students. This national contest gives students learning American history the opportunity to learn about an important event from the American Revolution and win prizes at the local, state and national levels.</w:t>
      </w:r>
    </w:p>
    <w:p w14:paraId="4426A599" w14:textId="77777777" w:rsidR="00795F27" w:rsidRPr="00795F27" w:rsidRDefault="00795F27" w:rsidP="00795F27">
      <w:pPr>
        <w:pStyle w:val="NoSpacing"/>
      </w:pPr>
      <w:r w:rsidRPr="00795F27">
        <w:t> </w:t>
      </w:r>
    </w:p>
    <w:p w14:paraId="19ABBFC4" w14:textId="5158D7BC" w:rsidR="00795F27" w:rsidRPr="00795F27" w:rsidRDefault="00795F27" w:rsidP="00795F27">
      <w:pPr>
        <w:pStyle w:val="NoSpacing"/>
      </w:pPr>
      <w:r w:rsidRPr="00795F27">
        <w:t>This year the poster topic is “</w:t>
      </w:r>
      <w:r w:rsidR="00773F0B" w:rsidRPr="00773F0B">
        <w:t>Paul Revere and Sybil Ludington</w:t>
      </w:r>
      <w:r w:rsidR="00773F0B">
        <w:t xml:space="preserve"> - </w:t>
      </w:r>
      <w:r w:rsidR="00773F0B" w:rsidRPr="00773F0B">
        <w:t>Messengers for Liberty</w:t>
      </w:r>
      <w:r w:rsidRPr="00795F27">
        <w:t>.”  Early next year, one of our members who is well versed on the topic will visit your classroom, dressed in a Continental Army uniform or other style of colonial dress, and discuss the poster topic and rules. Over the years we have found that students especially enjoy seeing and asking questions about the uniforms or colonial attire.  </w:t>
      </w:r>
    </w:p>
    <w:p w14:paraId="6CE88C3B" w14:textId="77777777" w:rsidR="00795F27" w:rsidRPr="00795F27" w:rsidRDefault="00795F27" w:rsidP="00795F27">
      <w:pPr>
        <w:pStyle w:val="NoSpacing"/>
      </w:pPr>
      <w:r w:rsidRPr="00795F27">
        <w:t> </w:t>
      </w:r>
    </w:p>
    <w:p w14:paraId="30589EF5" w14:textId="77777777" w:rsidR="00795F27" w:rsidRPr="00795F27" w:rsidRDefault="00795F27" w:rsidP="00795F27">
      <w:pPr>
        <w:pStyle w:val="NoSpacing"/>
      </w:pPr>
      <w:r w:rsidRPr="00795F27">
        <w:t>You can find out more information about the contest by visiting </w:t>
      </w:r>
      <w:hyperlink r:id="rId14" w:history="1">
        <w:r w:rsidRPr="00795F27">
          <w:rPr>
            <w:rStyle w:val="Hyperlink"/>
          </w:rPr>
          <w:t>www.CaliforniaSAR.org</w:t>
        </w:r>
      </w:hyperlink>
      <w:r w:rsidRPr="00795F27">
        <w:t> and clicking the “Programs” tab, then going to the “Youth and Educational Programs” section.</w:t>
      </w:r>
    </w:p>
    <w:p w14:paraId="52D6E9A8" w14:textId="77777777" w:rsidR="00795F27" w:rsidRPr="00795F27" w:rsidRDefault="00795F27" w:rsidP="00795F27">
      <w:pPr>
        <w:pStyle w:val="NoSpacing"/>
      </w:pPr>
      <w:r w:rsidRPr="00795F27">
        <w:t> </w:t>
      </w:r>
    </w:p>
    <w:p w14:paraId="19CEA4E8" w14:textId="77777777" w:rsidR="00795F27" w:rsidRPr="00795F27" w:rsidRDefault="00795F27" w:rsidP="00795F27">
      <w:pPr>
        <w:pStyle w:val="NoSpacing"/>
      </w:pPr>
      <w:r w:rsidRPr="00795F27">
        <w:t xml:space="preserve">Youth educational programs are one of the primary functions of our </w:t>
      </w:r>
      <w:proofErr w:type="gramStart"/>
      <w:r w:rsidRPr="00795F27">
        <w:t>141 year old</w:t>
      </w:r>
      <w:proofErr w:type="gramEnd"/>
      <w:r w:rsidRPr="00795F27">
        <w:t xml:space="preserve"> organization.  Every year, thousands of California students participate in this contest and we hope you will consider our offer to include your class in 2018. If you have any questions, please feel free to contact me by email or phone.</w:t>
      </w:r>
    </w:p>
    <w:p w14:paraId="279907B6" w14:textId="77777777" w:rsidR="00795F27" w:rsidRPr="00795F27" w:rsidRDefault="00795F27" w:rsidP="00795F27">
      <w:pPr>
        <w:pStyle w:val="NoSpacing"/>
      </w:pPr>
      <w:r w:rsidRPr="00795F27">
        <w:t> </w:t>
      </w:r>
    </w:p>
    <w:p w14:paraId="34C9AA22" w14:textId="77777777" w:rsidR="00795F27" w:rsidRPr="00795F27" w:rsidRDefault="00795F27" w:rsidP="00795F27">
      <w:pPr>
        <w:pStyle w:val="NoSpacing"/>
      </w:pPr>
      <w:r w:rsidRPr="00795F27">
        <w:t>Best regards,</w:t>
      </w:r>
    </w:p>
    <w:p w14:paraId="3790AC19" w14:textId="77777777" w:rsidR="00795F27" w:rsidRPr="00795F27" w:rsidRDefault="00795F27" w:rsidP="00795F27">
      <w:pPr>
        <w:pStyle w:val="NoSpacing"/>
      </w:pPr>
      <w:r w:rsidRPr="00795F27">
        <w:t> </w:t>
      </w:r>
    </w:p>
    <w:p w14:paraId="44271B71" w14:textId="77777777" w:rsidR="00795F27" w:rsidRPr="00795F27" w:rsidRDefault="00795F27" w:rsidP="00795F27">
      <w:pPr>
        <w:pStyle w:val="NoSpacing"/>
      </w:pPr>
      <w:r w:rsidRPr="00795F27">
        <w:t>Sam Adams</w:t>
      </w:r>
    </w:p>
    <w:p w14:paraId="2B548828" w14:textId="77777777" w:rsidR="00795F27" w:rsidRPr="00795F27" w:rsidRDefault="00795F27" w:rsidP="00795F27">
      <w:pPr>
        <w:pStyle w:val="NoSpacing"/>
      </w:pPr>
      <w:r w:rsidRPr="00795F27">
        <w:t>Independence Chapter, Sons of the American Revolution</w:t>
      </w:r>
    </w:p>
    <w:p w14:paraId="64F832A8" w14:textId="77777777" w:rsidR="00795F27" w:rsidRPr="00076F31" w:rsidRDefault="00795F27" w:rsidP="00AA4794">
      <w:pPr>
        <w:pStyle w:val="NoSpacing"/>
      </w:pPr>
    </w:p>
    <w:sectPr w:rsidR="00795F27" w:rsidRPr="00076F31" w:rsidSect="0040456B">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F8EB4" w14:textId="77777777" w:rsidR="000B0BFF" w:rsidRDefault="000B0BFF" w:rsidP="005F5D5F">
      <w:pPr>
        <w:spacing w:after="0" w:line="240" w:lineRule="auto"/>
      </w:pPr>
      <w:r>
        <w:separator/>
      </w:r>
    </w:p>
  </w:endnote>
  <w:endnote w:type="continuationSeparator" w:id="0">
    <w:p w14:paraId="27D05907" w14:textId="77777777" w:rsidR="000B0BFF" w:rsidRDefault="000B0BFF"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09BCA" w14:textId="77777777" w:rsidR="000B0BFF" w:rsidRDefault="000B0BFF" w:rsidP="005F5D5F">
      <w:pPr>
        <w:spacing w:after="0" w:line="240" w:lineRule="auto"/>
      </w:pPr>
      <w:r>
        <w:separator/>
      </w:r>
    </w:p>
  </w:footnote>
  <w:footnote w:type="continuationSeparator" w:id="0">
    <w:p w14:paraId="5FD50613" w14:textId="77777777" w:rsidR="000B0BFF" w:rsidRDefault="000B0BFF"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CCF"/>
    <w:rsid w:val="000168C0"/>
    <w:rsid w:val="000427C6"/>
    <w:rsid w:val="00076F31"/>
    <w:rsid w:val="000B0BFF"/>
    <w:rsid w:val="00171CDD"/>
    <w:rsid w:val="00175521"/>
    <w:rsid w:val="00181FB9"/>
    <w:rsid w:val="00251739"/>
    <w:rsid w:val="00261A78"/>
    <w:rsid w:val="003860B1"/>
    <w:rsid w:val="003B6A17"/>
    <w:rsid w:val="0040456B"/>
    <w:rsid w:val="00411532"/>
    <w:rsid w:val="005222EE"/>
    <w:rsid w:val="00541BB3"/>
    <w:rsid w:val="00544732"/>
    <w:rsid w:val="005C61E4"/>
    <w:rsid w:val="005F5D5F"/>
    <w:rsid w:val="0063310D"/>
    <w:rsid w:val="006422E5"/>
    <w:rsid w:val="00665EA1"/>
    <w:rsid w:val="006E5B0F"/>
    <w:rsid w:val="006E6CCF"/>
    <w:rsid w:val="00773F0B"/>
    <w:rsid w:val="0079199F"/>
    <w:rsid w:val="00795F27"/>
    <w:rsid w:val="007A3187"/>
    <w:rsid w:val="007B5354"/>
    <w:rsid w:val="00837654"/>
    <w:rsid w:val="00880783"/>
    <w:rsid w:val="008B5772"/>
    <w:rsid w:val="008C031F"/>
    <w:rsid w:val="008C1756"/>
    <w:rsid w:val="008D17FF"/>
    <w:rsid w:val="008F6C52"/>
    <w:rsid w:val="009141C6"/>
    <w:rsid w:val="00954F95"/>
    <w:rsid w:val="00A03450"/>
    <w:rsid w:val="00A97C88"/>
    <w:rsid w:val="00AA4794"/>
    <w:rsid w:val="00AB3068"/>
    <w:rsid w:val="00AB58F4"/>
    <w:rsid w:val="00AF32DC"/>
    <w:rsid w:val="00B46A60"/>
    <w:rsid w:val="00BC6ED1"/>
    <w:rsid w:val="00C57F20"/>
    <w:rsid w:val="00CA5BDD"/>
    <w:rsid w:val="00D027D4"/>
    <w:rsid w:val="00D16845"/>
    <w:rsid w:val="00D56FBE"/>
    <w:rsid w:val="00D60064"/>
    <w:rsid w:val="00D751DD"/>
    <w:rsid w:val="00E11E93"/>
    <w:rsid w:val="00E3564F"/>
    <w:rsid w:val="00EC1838"/>
    <w:rsid w:val="00F2548A"/>
    <w:rsid w:val="00F86F8F"/>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65A72F"/>
  <w15:chartTrackingRefBased/>
  <w15:docId w15:val="{D32E1A76-3F8E-489B-9815-21FE4F11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Mention">
    <w:name w:val="Mention"/>
    <w:basedOn w:val="DefaultParagraphFont"/>
    <w:uiPriority w:val="99"/>
    <w:semiHidden/>
    <w:unhideWhenUsed/>
    <w:rsid w:val="00954F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803442">
      <w:bodyDiv w:val="1"/>
      <w:marLeft w:val="0"/>
      <w:marRight w:val="0"/>
      <w:marTop w:val="0"/>
      <w:marBottom w:val="0"/>
      <w:divBdr>
        <w:top w:val="none" w:sz="0" w:space="0" w:color="auto"/>
        <w:left w:val="none" w:sz="0" w:space="0" w:color="auto"/>
        <w:bottom w:val="none" w:sz="0" w:space="0" w:color="auto"/>
        <w:right w:val="none" w:sz="0" w:space="0" w:color="auto"/>
      </w:divBdr>
    </w:div>
    <w:div w:id="1337423197">
      <w:bodyDiv w:val="1"/>
      <w:marLeft w:val="0"/>
      <w:marRight w:val="0"/>
      <w:marTop w:val="0"/>
      <w:marBottom w:val="0"/>
      <w:divBdr>
        <w:top w:val="none" w:sz="0" w:space="0" w:color="auto"/>
        <w:left w:val="none" w:sz="0" w:space="0" w:color="auto"/>
        <w:bottom w:val="none" w:sz="0" w:space="0" w:color="auto"/>
        <w:right w:val="none" w:sz="0" w:space="0" w:color="auto"/>
      </w:divBdr>
    </w:div>
    <w:div w:id="1374966873">
      <w:bodyDiv w:val="1"/>
      <w:marLeft w:val="0"/>
      <w:marRight w:val="0"/>
      <w:marTop w:val="0"/>
      <w:marBottom w:val="0"/>
      <w:divBdr>
        <w:top w:val="none" w:sz="0" w:space="0" w:color="auto"/>
        <w:left w:val="none" w:sz="0" w:space="0" w:color="auto"/>
        <w:bottom w:val="none" w:sz="0" w:space="0" w:color="auto"/>
        <w:right w:val="none" w:sz="0" w:space="0" w:color="auto"/>
      </w:divBdr>
    </w:div>
    <w:div w:id="1470703860">
      <w:bodyDiv w:val="1"/>
      <w:marLeft w:val="0"/>
      <w:marRight w:val="0"/>
      <w:marTop w:val="0"/>
      <w:marBottom w:val="0"/>
      <w:divBdr>
        <w:top w:val="none" w:sz="0" w:space="0" w:color="auto"/>
        <w:left w:val="none" w:sz="0" w:space="0" w:color="auto"/>
        <w:bottom w:val="none" w:sz="0" w:space="0" w:color="auto"/>
        <w:right w:val="none" w:sz="0" w:space="0" w:color="auto"/>
      </w:divBdr>
    </w:div>
    <w:div w:id="1558666977">
      <w:bodyDiv w:val="1"/>
      <w:marLeft w:val="0"/>
      <w:marRight w:val="0"/>
      <w:marTop w:val="0"/>
      <w:marBottom w:val="0"/>
      <w:divBdr>
        <w:top w:val="none" w:sz="0" w:space="0" w:color="auto"/>
        <w:left w:val="none" w:sz="0" w:space="0" w:color="auto"/>
        <w:bottom w:val="none" w:sz="0" w:space="0" w:color="auto"/>
        <w:right w:val="none" w:sz="0" w:space="0" w:color="auto"/>
      </w:divBdr>
    </w:div>
    <w:div w:id="210129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ldCountrySAR.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liforniaSA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i\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E0C98A65B84D83935AB34C6EEAFEE3"/>
        <w:category>
          <w:name w:val="General"/>
          <w:gallery w:val="placeholder"/>
        </w:category>
        <w:types>
          <w:type w:val="bbPlcHdr"/>
        </w:types>
        <w:behaviors>
          <w:behavior w:val="content"/>
        </w:behaviors>
        <w:guid w:val="{1B9D6B6E-8B59-42D7-B0DF-1D64DA2EFA10}"/>
      </w:docPartPr>
      <w:docPartBody>
        <w:p w:rsidR="008F16F5" w:rsidRDefault="00CD0A9F">
          <w:pPr>
            <w:pStyle w:val="3CE0C98A65B84D83935AB34C6EEAFEE3"/>
          </w:pPr>
          <w:r w:rsidRPr="00AA4794">
            <w:t>────</w:t>
          </w:r>
        </w:p>
      </w:docPartBody>
    </w:docPart>
    <w:docPart>
      <w:docPartPr>
        <w:name w:val="E446ECA5728A4EA094480F9277F020F9"/>
        <w:category>
          <w:name w:val="General"/>
          <w:gallery w:val="placeholder"/>
        </w:category>
        <w:types>
          <w:type w:val="bbPlcHdr"/>
        </w:types>
        <w:behaviors>
          <w:behavior w:val="content"/>
        </w:behaviors>
        <w:guid w:val="{83E09645-F575-46DE-B46A-AECCC150DF38}"/>
      </w:docPartPr>
      <w:docPartBody>
        <w:p w:rsidR="008F16F5" w:rsidRDefault="00CD0A9F">
          <w:pPr>
            <w:pStyle w:val="E446ECA5728A4EA094480F9277F020F9"/>
          </w:pPr>
          <w:r w:rsidRPr="00AA4794">
            <w:t>────</w:t>
          </w:r>
        </w:p>
      </w:docPartBody>
    </w:docPart>
    <w:docPart>
      <w:docPartPr>
        <w:name w:val="DE7C7298903844E0897EA4A656A612F6"/>
        <w:category>
          <w:name w:val="General"/>
          <w:gallery w:val="placeholder"/>
        </w:category>
        <w:types>
          <w:type w:val="bbPlcHdr"/>
        </w:types>
        <w:behaviors>
          <w:behavior w:val="content"/>
        </w:behaviors>
        <w:guid w:val="{3EFE1767-1534-48D0-B7B9-E0B8A7715156}"/>
      </w:docPartPr>
      <w:docPartBody>
        <w:p w:rsidR="008F16F5" w:rsidRDefault="00CD0A9F">
          <w:pPr>
            <w:pStyle w:val="DE7C7298903844E0897EA4A656A612F6"/>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A9F"/>
    <w:rsid w:val="007A7CE4"/>
    <w:rsid w:val="008F16F5"/>
    <w:rsid w:val="00CD0A9F"/>
    <w:rsid w:val="00F3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2554270C1345D6B293670A868DD341">
    <w:name w:val="FE2554270C1345D6B293670A868DD341"/>
  </w:style>
  <w:style w:type="paragraph" w:customStyle="1" w:styleId="4F5B8F0CC3194EAA8009A9E3D9D4A0E7">
    <w:name w:val="4F5B8F0CC3194EAA8009A9E3D9D4A0E7"/>
  </w:style>
  <w:style w:type="paragraph" w:customStyle="1" w:styleId="A749934F0BC844A4A6222A52B8A61A27">
    <w:name w:val="A749934F0BC844A4A6222A52B8A61A27"/>
  </w:style>
  <w:style w:type="paragraph" w:customStyle="1" w:styleId="46FAEF698258480EA8036F287BC63810">
    <w:name w:val="46FAEF698258480EA8036F287BC63810"/>
  </w:style>
  <w:style w:type="paragraph" w:customStyle="1" w:styleId="1A2DBBCE17DA447A97440E95359225C1">
    <w:name w:val="1A2DBBCE17DA447A97440E95359225C1"/>
  </w:style>
  <w:style w:type="paragraph" w:customStyle="1" w:styleId="3CE0C98A65B84D83935AB34C6EEAFEE3">
    <w:name w:val="3CE0C98A65B84D83935AB34C6EEAFEE3"/>
  </w:style>
  <w:style w:type="paragraph" w:customStyle="1" w:styleId="1989400F19234200BCEC78C2D36228BE">
    <w:name w:val="1989400F19234200BCEC78C2D36228BE"/>
  </w:style>
  <w:style w:type="paragraph" w:customStyle="1" w:styleId="39E9FBE1FC1148BDA7C1581209F5CB9A">
    <w:name w:val="39E9FBE1FC1148BDA7C1581209F5CB9A"/>
  </w:style>
  <w:style w:type="paragraph" w:customStyle="1" w:styleId="99AB00FADEE249E3BD737D28CA4A7CDB">
    <w:name w:val="99AB00FADEE249E3BD737D28CA4A7CDB"/>
  </w:style>
  <w:style w:type="paragraph" w:customStyle="1" w:styleId="E446ECA5728A4EA094480F9277F020F9">
    <w:name w:val="E446ECA5728A4EA094480F9277F020F9"/>
  </w:style>
  <w:style w:type="paragraph" w:customStyle="1" w:styleId="7A1640B9E1F443DB89A6EB94BB38D2B0">
    <w:name w:val="7A1640B9E1F443DB89A6EB94BB38D2B0"/>
  </w:style>
  <w:style w:type="paragraph" w:customStyle="1" w:styleId="A0689D686E064375B87212B1CBFB7F54">
    <w:name w:val="A0689D686E064375B87212B1CBFB7F54"/>
  </w:style>
  <w:style w:type="paragraph" w:customStyle="1" w:styleId="233957C33DAC43CFB9108211EACE9FA0">
    <w:name w:val="233957C33DAC43CFB9108211EACE9FA0"/>
  </w:style>
  <w:style w:type="paragraph" w:customStyle="1" w:styleId="B60151C9BF8E47F99F4AF4D7CBE450E9">
    <w:name w:val="B60151C9BF8E47F99F4AF4D7CBE450E9"/>
  </w:style>
  <w:style w:type="paragraph" w:customStyle="1" w:styleId="DE7C7298903844E0897EA4A656A612F6">
    <w:name w:val="DE7C7298903844E0897EA4A656A612F6"/>
  </w:style>
  <w:style w:type="paragraph" w:customStyle="1" w:styleId="84014E35360446959EEBB671F71DF598">
    <w:name w:val="84014E35360446959EEBB671F71DF598"/>
  </w:style>
  <w:style w:type="paragraph" w:customStyle="1" w:styleId="267FF3A4ECE6470797563BA62C83AC64">
    <w:name w:val="267FF3A4ECE6470797563BA62C83AC64"/>
  </w:style>
  <w:style w:type="paragraph" w:customStyle="1" w:styleId="E5D7216FCA8948D2B43437D6D39B69CA">
    <w:name w:val="E5D7216FCA8948D2B43437D6D39B6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C:\Users\gilli\AppData\Roaming\Microsoft\Templates\Seasonal event flyer.dotx</Template>
  <TotalTime>2</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Gilliard</dc:creator>
  <cp:keywords/>
  <dc:description/>
  <cp:lastModifiedBy>Gregory Hill</cp:lastModifiedBy>
  <cp:revision>2</cp:revision>
  <cp:lastPrinted>2017-05-16T23:40:00Z</cp:lastPrinted>
  <dcterms:created xsi:type="dcterms:W3CDTF">2019-02-21T21:41:00Z</dcterms:created>
  <dcterms:modified xsi:type="dcterms:W3CDTF">2019-02-21T21:41:00Z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